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B089CB" w14:textId="71EE1383" w:rsidR="00D45723" w:rsidRDefault="00D45723" w:rsidP="00D45723"/>
    <w:p w14:paraId="434D75EB" w14:textId="77777777" w:rsidR="00D45723" w:rsidRDefault="00D45723" w:rsidP="00D45723">
      <w:pPr>
        <w:rPr>
          <w:rFonts w:ascii="Arial" w:hAnsi="Arial" w:cs="Arial"/>
          <w:b/>
          <w:bCs/>
        </w:rPr>
      </w:pPr>
      <w:r w:rsidRPr="00D45723">
        <w:rPr>
          <w:rFonts w:ascii="Arial" w:hAnsi="Arial" w:cs="Arial"/>
          <w:b/>
          <w:bCs/>
        </w:rPr>
        <w:t xml:space="preserve">DICHIARAZIONE DI SVOLGIMENTO PERCORSO SCOLASTICO ALL’ESTERO </w:t>
      </w:r>
    </w:p>
    <w:p w14:paraId="24A2FC33" w14:textId="7C977455" w:rsidR="00D45723" w:rsidRPr="00D45723" w:rsidRDefault="00D45723" w:rsidP="00D45723">
      <w:pPr>
        <w:rPr>
          <w:rFonts w:ascii="Arial" w:hAnsi="Arial" w:cs="Arial"/>
          <w:b/>
          <w:bCs/>
        </w:rPr>
      </w:pPr>
      <w:r w:rsidRPr="00D45723">
        <w:rPr>
          <w:rFonts w:ascii="Arial" w:hAnsi="Arial" w:cs="Arial"/>
          <w:b/>
          <w:bCs/>
        </w:rPr>
        <w:t>(da consegnare in segreteria didattica)</w:t>
      </w:r>
    </w:p>
    <w:p w14:paraId="7056AE3B" w14:textId="77777777" w:rsidR="00D45723" w:rsidRPr="00D45723" w:rsidRDefault="00D45723" w:rsidP="00D45723">
      <w:pPr>
        <w:rPr>
          <w:rFonts w:ascii="Arial" w:hAnsi="Arial" w:cs="Arial"/>
        </w:rPr>
      </w:pPr>
    </w:p>
    <w:p w14:paraId="1BB206FF" w14:textId="5EDDA5EC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 xml:space="preserve"> Il/La sottoscritto/a (cognome e nome) ____________________________________________ </w:t>
      </w:r>
    </w:p>
    <w:p w14:paraId="17C32FA5" w14:textId="6F8D479E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 xml:space="preserve">E-mail _______________________________________ telefono _______________________ </w:t>
      </w:r>
    </w:p>
    <w:p w14:paraId="36077999" w14:textId="77777777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>genitore dell’alunn_</w:t>
      </w:r>
      <w:proofErr w:type="gramStart"/>
      <w:r w:rsidRPr="00D45723">
        <w:rPr>
          <w:rFonts w:ascii="Arial" w:hAnsi="Arial" w:cs="Arial"/>
        </w:rPr>
        <w:t>_(</w:t>
      </w:r>
      <w:proofErr w:type="gramEnd"/>
      <w:r w:rsidRPr="00D45723">
        <w:rPr>
          <w:rFonts w:ascii="Arial" w:hAnsi="Arial" w:cs="Arial"/>
        </w:rPr>
        <w:t xml:space="preserve">cognome e nome) _________________________________________ </w:t>
      </w:r>
    </w:p>
    <w:p w14:paraId="57D0C64F" w14:textId="77777777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 xml:space="preserve">frequentante la classe _______________ a.s. _______________ </w:t>
      </w:r>
    </w:p>
    <w:p w14:paraId="7F54BBD5" w14:textId="77777777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 xml:space="preserve">DICHIARA </w:t>
      </w:r>
    </w:p>
    <w:p w14:paraId="70B6D33C" w14:textId="77777777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 xml:space="preserve">che il/la proprio/a figlio/a svolgerà il proprio percorso di istruzione della durata </w:t>
      </w:r>
    </w:p>
    <w:p w14:paraId="30D2A48D" w14:textId="77777777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 xml:space="preserve">□ trimestrale □ semestrale □ semestrale (estendibile) □ annuale </w:t>
      </w:r>
    </w:p>
    <w:p w14:paraId="1BFF8386" w14:textId="77777777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 xml:space="preserve">a partire dal mese di ________________________________ anno__________ </w:t>
      </w:r>
    </w:p>
    <w:p w14:paraId="34657E67" w14:textId="77777777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>□ nello stato estero ____________________________________________</w:t>
      </w:r>
    </w:p>
    <w:p w14:paraId="34AEFD46" w14:textId="77777777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 xml:space="preserve"> □ con l’associazione (indicare nominativo e recapiti) __________________________________________________________________________ __________________________________________________________________________</w:t>
      </w:r>
    </w:p>
    <w:p w14:paraId="383747B0" w14:textId="77777777" w:rsid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 xml:space="preserve"> □ in autonomia </w:t>
      </w:r>
    </w:p>
    <w:p w14:paraId="7650454A" w14:textId="77777777" w:rsidR="00AE1B33" w:rsidRDefault="00AE1B33" w:rsidP="00D45723">
      <w:pPr>
        <w:rPr>
          <w:rFonts w:ascii="Arial" w:hAnsi="Arial" w:cs="Arial"/>
        </w:rPr>
      </w:pPr>
    </w:p>
    <w:p w14:paraId="70B02404" w14:textId="77777777" w:rsidR="00AE1B33" w:rsidRPr="00A62E3F" w:rsidRDefault="00AE1B33" w:rsidP="00AE1B33">
      <w:pPr>
        <w:jc w:val="both"/>
        <w:rPr>
          <w:rFonts w:ascii="Verdana" w:hAnsi="Verdana"/>
          <w:i/>
          <w:iCs/>
        </w:rPr>
      </w:pPr>
      <w:r w:rsidRPr="00A62E3F">
        <w:rPr>
          <w:rFonts w:ascii="Verdana" w:hAnsi="Verdana"/>
          <w:i/>
          <w:iCs/>
        </w:rPr>
        <w:t>Si prende atto che la scuola italiana non organizza né assume responsabilità dirette sul soggiorno.</w:t>
      </w:r>
    </w:p>
    <w:p w14:paraId="6E19A27F" w14:textId="207CA76F" w:rsidR="00396DB6" w:rsidRPr="00216659" w:rsidRDefault="00396DB6" w:rsidP="00AE1B33">
      <w:pPr>
        <w:jc w:val="both"/>
        <w:rPr>
          <w:rFonts w:ascii="Verdana" w:hAnsi="Verdana"/>
          <w:i/>
          <w:iCs/>
        </w:rPr>
      </w:pPr>
      <w:r w:rsidRPr="00A62E3F">
        <w:rPr>
          <w:rFonts w:ascii="Verdana" w:hAnsi="Verdana"/>
          <w:i/>
          <w:iCs/>
        </w:rPr>
        <w:t>I dati personali conferiti saranno trattati dall’Istituto esclusivamente per le finalità connesse alla gestione del percorso di mobilità studentesca internazionale, secondo quanto previsto dal Regolamento UE 2016/679, dal D.lgs. 196/2003 come modificato dal D.lgs. 101/2018 e dall’informativa privacy pubblicata sul sito istituzionale.</w:t>
      </w:r>
    </w:p>
    <w:p w14:paraId="2931A5BE" w14:textId="77777777" w:rsidR="00AE1B33" w:rsidRPr="00D45723" w:rsidRDefault="00AE1B33" w:rsidP="00D45723">
      <w:pPr>
        <w:rPr>
          <w:rFonts w:ascii="Arial" w:hAnsi="Arial" w:cs="Arial"/>
        </w:rPr>
      </w:pPr>
    </w:p>
    <w:p w14:paraId="3BC5FBF0" w14:textId="77777777" w:rsidR="00D45723" w:rsidRP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>Luogo e data __________</w:t>
      </w:r>
    </w:p>
    <w:p w14:paraId="355EE73A" w14:textId="77777777" w:rsidR="00D45723" w:rsidRPr="00D45723" w:rsidRDefault="00D45723" w:rsidP="00D45723">
      <w:pPr>
        <w:rPr>
          <w:rFonts w:ascii="Arial" w:hAnsi="Arial" w:cs="Arial"/>
        </w:rPr>
      </w:pPr>
    </w:p>
    <w:p w14:paraId="14D96906" w14:textId="284E9111" w:rsidR="00D45723" w:rsidRDefault="00D45723" w:rsidP="00D45723">
      <w:pPr>
        <w:rPr>
          <w:rFonts w:ascii="Arial" w:hAnsi="Arial" w:cs="Arial"/>
        </w:rPr>
      </w:pPr>
      <w:r w:rsidRPr="00D45723">
        <w:rPr>
          <w:rFonts w:ascii="Arial" w:hAnsi="Arial" w:cs="Arial"/>
        </w:rPr>
        <w:t>FIRMA</w:t>
      </w:r>
      <w:r w:rsidR="00AE1B33">
        <w:rPr>
          <w:rFonts w:ascii="Arial" w:hAnsi="Arial" w:cs="Arial"/>
        </w:rPr>
        <w:t xml:space="preserve"> </w:t>
      </w:r>
      <w:r w:rsidR="00AE1B33" w:rsidRPr="00A62E3F">
        <w:rPr>
          <w:rFonts w:ascii="Arial" w:hAnsi="Arial" w:cs="Arial"/>
        </w:rPr>
        <w:t>di entrambi i genitori</w:t>
      </w:r>
    </w:p>
    <w:p w14:paraId="5B44F725" w14:textId="643953EE" w:rsidR="00396DB6" w:rsidRPr="00D45723" w:rsidRDefault="00396DB6" w:rsidP="00D45723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</w:t>
      </w:r>
    </w:p>
    <w:p w14:paraId="7803F83F" w14:textId="77777777" w:rsidR="00D77B12" w:rsidRPr="00D45723" w:rsidRDefault="00D77B12" w:rsidP="00D45723">
      <w:pPr>
        <w:rPr>
          <w:rFonts w:ascii="Arial" w:hAnsi="Arial" w:cs="Arial"/>
        </w:rPr>
      </w:pPr>
    </w:p>
    <w:sectPr w:rsidR="00D77B12" w:rsidRPr="00D45723" w:rsidSect="00A04958">
      <w:headerReference w:type="default" r:id="rId7"/>
      <w:pgSz w:w="11906" w:h="16838"/>
      <w:pgMar w:top="2410" w:right="1134" w:bottom="1134" w:left="1134" w:header="567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6F8E2A" w14:textId="77777777" w:rsidR="00606E7F" w:rsidRDefault="00606E7F" w:rsidP="00522EE3">
      <w:pPr>
        <w:spacing w:after="0" w:line="240" w:lineRule="auto"/>
      </w:pPr>
      <w:r>
        <w:separator/>
      </w:r>
    </w:p>
  </w:endnote>
  <w:endnote w:type="continuationSeparator" w:id="0">
    <w:p w14:paraId="2B33CEB0" w14:textId="77777777" w:rsidR="00606E7F" w:rsidRDefault="00606E7F" w:rsidP="00522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Verdan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dobe Fan Heiti Std B">
    <w:panose1 w:val="020B0604020202020204"/>
    <w:charset w:val="80"/>
    <w:family w:val="swiss"/>
    <w:notTrueType/>
    <w:pitch w:val="variable"/>
    <w:sig w:usb0="00000203" w:usb1="1A0F1900" w:usb2="00000016" w:usb3="00000000" w:csb0="00120005" w:csb1="00000000"/>
  </w:font>
  <w:font w:name="Adobe Gothic Std B">
    <w:panose1 w:val="020B0604020202020204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EF5DF" w14:textId="77777777" w:rsidR="00606E7F" w:rsidRDefault="00606E7F" w:rsidP="00522EE3">
      <w:pPr>
        <w:spacing w:after="0" w:line="240" w:lineRule="auto"/>
      </w:pPr>
      <w:r>
        <w:separator/>
      </w:r>
    </w:p>
  </w:footnote>
  <w:footnote w:type="continuationSeparator" w:id="0">
    <w:p w14:paraId="11047613" w14:textId="77777777" w:rsidR="00606E7F" w:rsidRDefault="00606E7F" w:rsidP="00522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1F0F8B" w14:textId="6ABB0B88" w:rsidR="001640AC" w:rsidRPr="00117B73" w:rsidRDefault="001640AC" w:rsidP="001640AC">
    <w:pPr>
      <w:pStyle w:val="Intestazione"/>
      <w:tabs>
        <w:tab w:val="clear" w:pos="4819"/>
      </w:tabs>
      <w:spacing w:before="360" w:after="120"/>
      <w:ind w:left="993"/>
      <w:rPr>
        <w:rFonts w:ascii="Arial" w:eastAsia="Adobe Fan Heiti Std B" w:hAnsi="Arial" w:cs="Arial"/>
        <w:i/>
        <w:sz w:val="32"/>
        <w:szCs w:val="40"/>
      </w:rPr>
    </w:pPr>
    <w:bookmarkStart w:id="0" w:name="_Hlk29631461"/>
    <w:bookmarkStart w:id="1" w:name="_Hlk29631462"/>
    <w:r>
      <w:rPr>
        <w:noProof/>
      </w:rPr>
      <w:drawing>
        <wp:anchor distT="0" distB="0" distL="114300" distR="114300" simplePos="0" relativeHeight="251664384" behindDoc="0" locked="0" layoutInCell="1" allowOverlap="1" wp14:anchorId="297434C4" wp14:editId="24B65CB7">
          <wp:simplePos x="0" y="0"/>
          <wp:positionH relativeFrom="column">
            <wp:posOffset>5207571</wp:posOffset>
          </wp:positionH>
          <wp:positionV relativeFrom="paragraph">
            <wp:posOffset>635</wp:posOffset>
          </wp:positionV>
          <wp:extent cx="937953" cy="1021976"/>
          <wp:effectExtent l="0" t="0" r="0" b="698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953" cy="1021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F6AECF4" wp14:editId="24112DE6">
          <wp:simplePos x="0" y="0"/>
          <wp:positionH relativeFrom="margin">
            <wp:posOffset>3573449</wp:posOffset>
          </wp:positionH>
          <wp:positionV relativeFrom="paragraph">
            <wp:posOffset>538894</wp:posOffset>
          </wp:positionV>
          <wp:extent cx="719455" cy="205105"/>
          <wp:effectExtent l="0" t="0" r="4445" b="4445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biella unesc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05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/>
        <w:noProof/>
        <w:sz w:val="32"/>
        <w:szCs w:val="40"/>
        <w:lang w:eastAsia="it-IT"/>
      </w:rPr>
      <w:drawing>
        <wp:anchor distT="0" distB="0" distL="114300" distR="114300" simplePos="0" relativeHeight="251660288" behindDoc="0" locked="0" layoutInCell="1" allowOverlap="1" wp14:anchorId="421AA18D" wp14:editId="12B485A0">
          <wp:simplePos x="0" y="0"/>
          <wp:positionH relativeFrom="column">
            <wp:posOffset>-43815</wp:posOffset>
          </wp:positionH>
          <wp:positionV relativeFrom="paragraph">
            <wp:posOffset>83185</wp:posOffset>
          </wp:positionV>
          <wp:extent cx="583200" cy="658800"/>
          <wp:effectExtent l="0" t="0" r="7620" b="8255"/>
          <wp:wrapSquare wrapText="bothSides"/>
          <wp:docPr id="8" name="Immagine 3" descr="C:\Users\Sandro\Pictures\Logo Repubbl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andro\Pictures\Logo Repubblica.jpg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3200" cy="658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/>
        <w:noProof/>
        <w:sz w:val="32"/>
        <w:szCs w:val="40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771814" wp14:editId="1DE37FA6">
              <wp:simplePos x="0" y="0"/>
              <wp:positionH relativeFrom="column">
                <wp:posOffset>537210</wp:posOffset>
              </wp:positionH>
              <wp:positionV relativeFrom="paragraph">
                <wp:posOffset>450215</wp:posOffset>
              </wp:positionV>
              <wp:extent cx="1162050" cy="250190"/>
              <wp:effectExtent l="3810" t="2540" r="0" b="4445"/>
              <wp:wrapNone/>
              <wp:docPr id="10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050" cy="250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829E3" w14:textId="77777777" w:rsidR="001640AC" w:rsidRPr="000D550C" w:rsidRDefault="001640AC" w:rsidP="001640AC">
                          <w:pPr>
                            <w:tabs>
                              <w:tab w:val="right" w:pos="2977"/>
                              <w:tab w:val="left" w:pos="3261"/>
                            </w:tabs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D550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13900 BIELLA</w:t>
                          </w:r>
                        </w:p>
                        <w:p w14:paraId="46FB9DC4" w14:textId="77777777" w:rsidR="001640AC" w:rsidRDefault="001640AC" w:rsidP="001640A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771814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left:0;text-align:left;margin-left:42.3pt;margin-top:35.45pt;width:91.5pt;height: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" o:allowincell="f" stroked="f">
              <v:textbox>
                <w:txbxContent>
                  <w:p w14:paraId="11C829E3" w14:textId="77777777" w:rsidR="001640AC" w:rsidRPr="000D550C" w:rsidRDefault="001640AC" w:rsidP="001640AC">
                    <w:pPr>
                      <w:tabs>
                        <w:tab w:val="right" w:pos="2977"/>
                        <w:tab w:val="left" w:pos="3261"/>
                      </w:tabs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D550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13900 BIELLA</w:t>
                    </w:r>
                  </w:p>
                  <w:p w14:paraId="46FB9DC4" w14:textId="77777777" w:rsidR="001640AC" w:rsidRDefault="001640AC" w:rsidP="001640AC"/>
                </w:txbxContent>
              </v:textbox>
            </v:shape>
          </w:pict>
        </mc:Fallback>
      </mc:AlternateContent>
    </w:r>
    <w:r w:rsidR="00197CA6" w:rsidRPr="00197CA6">
      <w:rPr>
        <w:rFonts w:ascii="Arial" w:eastAsia="Adobe Gothic Std B" w:hAnsi="Arial" w:cs="Arial"/>
        <w:b/>
        <w:i/>
        <w:sz w:val="32"/>
        <w:szCs w:val="40"/>
      </w:rPr>
      <w:t xml:space="preserve"> </w:t>
    </w:r>
    <w:r w:rsidR="00197CA6" w:rsidRPr="00117B73">
      <w:rPr>
        <w:rFonts w:ascii="Arial" w:eastAsia="Adobe Gothic Std B" w:hAnsi="Arial" w:cs="Arial"/>
        <w:b/>
        <w:i/>
        <w:sz w:val="32"/>
        <w:szCs w:val="40"/>
      </w:rPr>
      <w:t xml:space="preserve">Istituto </w:t>
    </w:r>
    <w:r w:rsidR="00197CA6">
      <w:rPr>
        <w:rFonts w:ascii="Arial" w:eastAsia="Adobe Gothic Std B" w:hAnsi="Arial" w:cs="Arial"/>
        <w:b/>
        <w:i/>
        <w:sz w:val="32"/>
        <w:szCs w:val="40"/>
      </w:rPr>
      <w:t>Tecnico Industriale Statale</w:t>
    </w:r>
    <w:r w:rsidR="00197CA6" w:rsidRPr="00117B73">
      <w:rPr>
        <w:rFonts w:ascii="Arial" w:eastAsia="Adobe Gothic Std B" w:hAnsi="Arial" w:cs="Arial"/>
        <w:b/>
        <w:i/>
        <w:sz w:val="32"/>
        <w:szCs w:val="40"/>
      </w:rPr>
      <w:t xml:space="preserve"> “Q. Sella</w:t>
    </w:r>
    <w:r w:rsidRPr="00117B73">
      <w:rPr>
        <w:rFonts w:ascii="Arial" w:eastAsia="Adobe Gothic Std B" w:hAnsi="Arial" w:cs="Arial"/>
        <w:b/>
        <w:i/>
        <w:sz w:val="32"/>
        <w:szCs w:val="40"/>
      </w:rPr>
      <w:t>”</w:t>
    </w:r>
    <w:r w:rsidRPr="00990A1C">
      <w:rPr>
        <w:noProof/>
      </w:rPr>
      <w:t xml:space="preserve"> </w:t>
    </w:r>
  </w:p>
  <w:p w14:paraId="53A426BB" w14:textId="77777777" w:rsidR="001640AC" w:rsidRDefault="001640AC" w:rsidP="001640AC">
    <w:pPr>
      <w:pStyle w:val="Intestazione"/>
    </w:pPr>
  </w:p>
  <w:p w14:paraId="5B6EA89A" w14:textId="0870110C" w:rsidR="001640AC" w:rsidRPr="00491FAB" w:rsidRDefault="001640AC" w:rsidP="001640AC">
    <w:pPr>
      <w:spacing w:line="480" w:lineRule="auto"/>
      <w:rPr>
        <w:noProof/>
        <w:sz w:val="10"/>
        <w:szCs w:val="10"/>
        <w:lang w:eastAsia="it-IT"/>
      </w:rPr>
    </w:pPr>
    <w:r w:rsidRPr="00491FAB">
      <w:rPr>
        <w:sz w:val="10"/>
        <w:szCs w:val="10"/>
      </w:rPr>
      <w:t xml:space="preserve">                                                    </w:t>
    </w:r>
    <w:r w:rsidRPr="00491FAB">
      <w:rPr>
        <w:noProof/>
        <w:sz w:val="10"/>
        <w:szCs w:val="10"/>
        <w:lang w:eastAsia="it-IT"/>
      </w:rPr>
      <w:t xml:space="preserve">                                                                                             </w: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3A5FA8"/>
    <w:multiLevelType w:val="hybridMultilevel"/>
    <w:tmpl w:val="895E62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10E9B"/>
    <w:multiLevelType w:val="hybridMultilevel"/>
    <w:tmpl w:val="6FC2DF94"/>
    <w:lvl w:ilvl="0" w:tplc="B002B8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65697">
    <w:abstractNumId w:val="0"/>
  </w:num>
  <w:num w:numId="2" w16cid:durableId="16595051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7E"/>
    <w:rsid w:val="00055161"/>
    <w:rsid w:val="00121DF5"/>
    <w:rsid w:val="001640AC"/>
    <w:rsid w:val="00197CA6"/>
    <w:rsid w:val="001B3751"/>
    <w:rsid w:val="002062A5"/>
    <w:rsid w:val="00246E08"/>
    <w:rsid w:val="00387472"/>
    <w:rsid w:val="00396DB6"/>
    <w:rsid w:val="003C16DF"/>
    <w:rsid w:val="004F6ED6"/>
    <w:rsid w:val="00522EE3"/>
    <w:rsid w:val="00541BC3"/>
    <w:rsid w:val="005608DB"/>
    <w:rsid w:val="005A0C6E"/>
    <w:rsid w:val="00606E7F"/>
    <w:rsid w:val="00612FAA"/>
    <w:rsid w:val="00697E5E"/>
    <w:rsid w:val="006A1FB7"/>
    <w:rsid w:val="00735DC6"/>
    <w:rsid w:val="009C7C4E"/>
    <w:rsid w:val="00A04958"/>
    <w:rsid w:val="00A62E3F"/>
    <w:rsid w:val="00AB43A1"/>
    <w:rsid w:val="00AC3E32"/>
    <w:rsid w:val="00AC6107"/>
    <w:rsid w:val="00AE1B33"/>
    <w:rsid w:val="00AF347E"/>
    <w:rsid w:val="00B833E5"/>
    <w:rsid w:val="00BB6C4E"/>
    <w:rsid w:val="00BF1B05"/>
    <w:rsid w:val="00BF56CB"/>
    <w:rsid w:val="00C171B0"/>
    <w:rsid w:val="00C56BC8"/>
    <w:rsid w:val="00C81D26"/>
    <w:rsid w:val="00D45723"/>
    <w:rsid w:val="00D77B12"/>
    <w:rsid w:val="00F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26D7A"/>
  <w15:chartTrackingRefBased/>
  <w15:docId w15:val="{EA969D26-06DF-49C3-98BC-061A3099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2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EE3"/>
  </w:style>
  <w:style w:type="paragraph" w:styleId="Pidipagina">
    <w:name w:val="footer"/>
    <w:basedOn w:val="Normale"/>
    <w:link w:val="PidipaginaCarattere"/>
    <w:uiPriority w:val="99"/>
    <w:unhideWhenUsed/>
    <w:rsid w:val="00522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EE3"/>
  </w:style>
  <w:style w:type="character" w:customStyle="1" w:styleId="ELTGrey">
    <w:name w:val="ELT_Grey"/>
    <w:uiPriority w:val="99"/>
    <w:rsid w:val="00D77B12"/>
    <w:rPr>
      <w:color w:val="5F5F5F"/>
    </w:rPr>
  </w:style>
  <w:style w:type="character" w:customStyle="1" w:styleId="ELTGreyboldunderline">
    <w:name w:val="ELT_Grey_bold_underline"/>
    <w:uiPriority w:val="99"/>
    <w:rsid w:val="00D77B12"/>
    <w:rPr>
      <w:b/>
      <w:bCs/>
      <w:color w:val="9D9FA2"/>
      <w:u w:val="thick" w:color="9D9FA2"/>
    </w:rPr>
  </w:style>
  <w:style w:type="character" w:customStyle="1" w:styleId="ELTBoldsupercriptgrey">
    <w:name w:val="ELT_Bold_supercript_grey"/>
    <w:uiPriority w:val="99"/>
    <w:rsid w:val="00D77B12"/>
    <w:rPr>
      <w:rFonts w:ascii="Verdana-Bold" w:hAnsi="Verdana-Bold" w:cs="Verdana-Bold"/>
      <w:b/>
      <w:bCs/>
      <w:color w:val="808080"/>
      <w:vertAlign w:val="superscript"/>
    </w:rPr>
  </w:style>
  <w:style w:type="paragraph" w:styleId="Corpotesto">
    <w:name w:val="Body Text"/>
    <w:basedOn w:val="Normale"/>
    <w:link w:val="CorpotestoCarattere"/>
    <w:uiPriority w:val="1"/>
    <w:qFormat/>
    <w:rsid w:val="00D77B12"/>
    <w:pPr>
      <w:widowControl w:val="0"/>
      <w:spacing w:before="50" w:after="0" w:line="240" w:lineRule="auto"/>
    </w:pPr>
    <w:rPr>
      <w:rFonts w:ascii="Calibri" w:eastAsia="Calibri" w:hAnsi="Calibri" w:cs="Calibri"/>
      <w:sz w:val="21"/>
      <w:szCs w:val="21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7B12"/>
    <w:rPr>
      <w:rFonts w:ascii="Calibri" w:eastAsia="Calibri" w:hAnsi="Calibri" w:cs="Calibri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erta\Downloads\Carta%20intestata%20foglio%202%20v.%2020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C:\Users\Roberta\Downloads\Carta intestata foglio 2 v. 2020.dotx</Template>
  <TotalTime>19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</dc:creator>
  <cp:keywords/>
  <dc:description/>
  <cp:lastModifiedBy>Barbara Giovannetti</cp:lastModifiedBy>
  <cp:revision>6</cp:revision>
  <dcterms:created xsi:type="dcterms:W3CDTF">2025-12-10T13:09:00Z</dcterms:created>
  <dcterms:modified xsi:type="dcterms:W3CDTF">2026-10-03T22:22:00Z</dcterms:modified>
</cp:coreProperties>
</file>