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FC774" w14:textId="6B2DF80E" w:rsidR="004E70F3" w:rsidRDefault="004E70F3" w:rsidP="004E70F3">
      <w:pPr>
        <w:rPr>
          <w:rFonts w:ascii="Arial" w:hAnsi="Arial" w:cs="Arial"/>
          <w:b/>
          <w:bCs/>
        </w:rPr>
      </w:pPr>
      <w:r w:rsidRPr="00E22845">
        <w:rPr>
          <w:rFonts w:ascii="Arial" w:hAnsi="Arial" w:cs="Arial"/>
          <w:b/>
          <w:bCs/>
        </w:rPr>
        <w:t>MOBILITA’ ESTERA - PARERE DEL CONSIGLIO DI CLASSE</w:t>
      </w:r>
    </w:p>
    <w:p w14:paraId="06197EB4" w14:textId="77777777" w:rsidR="00E22845" w:rsidRPr="00E22845" w:rsidRDefault="00E22845" w:rsidP="004E70F3">
      <w:pPr>
        <w:rPr>
          <w:rFonts w:ascii="Arial" w:hAnsi="Arial" w:cs="Arial"/>
          <w:b/>
          <w:bCs/>
        </w:rPr>
      </w:pPr>
    </w:p>
    <w:p w14:paraId="401370CD" w14:textId="25A26727" w:rsidR="004E70F3" w:rsidRDefault="004E70F3" w:rsidP="004E70F3">
      <w:r>
        <w:t xml:space="preserve"> L__ studente_____ __________________________________________________ frequentante la classe_________________ ha dichiarato la propria intenzione a svolgere un periodo scolastico all’estero con destinazione (Stato) ______________________________ nell’anno scolastico ___________________. Il Consiglio di </w:t>
      </w:r>
      <w:r w:rsidR="00EE186A">
        <w:t>c</w:t>
      </w:r>
      <w:r>
        <w:t>lasse, riunitosi in data _______________________, considerato che</w:t>
      </w:r>
    </w:p>
    <w:p w14:paraId="44DB4323" w14:textId="77777777" w:rsidR="004E70F3" w:rsidRDefault="004E70F3" w:rsidP="004E70F3">
      <w:r>
        <w:t xml:space="preserve"> l__ studente____ presenta: </w:t>
      </w:r>
    </w:p>
    <w:p w14:paraId="2AAB6750" w14:textId="77777777" w:rsidR="004E70F3" w:rsidRDefault="004E70F3" w:rsidP="004E70F3">
      <w:r>
        <w:t xml:space="preserve">□ percorso didattico regolare/non regolare; </w:t>
      </w:r>
    </w:p>
    <w:p w14:paraId="0CA73A7D" w14:textId="77777777" w:rsidR="004E70F3" w:rsidRDefault="004E70F3" w:rsidP="004E70F3">
      <w:r>
        <w:t xml:space="preserve">□ determinazione a realizzare un’esperienza formativa all’estero; </w:t>
      </w:r>
    </w:p>
    <w:p w14:paraId="067B7966" w14:textId="77777777" w:rsidR="004E70F3" w:rsidRDefault="004E70F3" w:rsidP="004E70F3">
      <w:r>
        <w:t>□ capacità di relazionarsi con gli altri, di adattarsi a nuovi ambienti e nuove situazioni, di collaborare e lavorare in gruppo;</w:t>
      </w:r>
    </w:p>
    <w:p w14:paraId="49ECE312" w14:textId="77777777" w:rsidR="004E70F3" w:rsidRDefault="004E70F3" w:rsidP="004E70F3">
      <w:r>
        <w:t xml:space="preserve"> □ abilità comunicative, spirito di iniziativa, personalità aperta e socievole, interessi extra-scolastici;</w:t>
      </w:r>
    </w:p>
    <w:p w14:paraId="1FCFF90A" w14:textId="77777777" w:rsidR="004E70F3" w:rsidRDefault="004E70F3" w:rsidP="004E70F3">
      <w:r>
        <w:t xml:space="preserve"> □ maturità ed equilibrio; </w:t>
      </w:r>
    </w:p>
    <w:p w14:paraId="0891C3C3" w14:textId="77777777" w:rsidR="004E70F3" w:rsidRDefault="004E70F3" w:rsidP="004E70F3">
      <w:r>
        <w:t xml:space="preserve">□ livello di competenza nella lingua inglese: ottimo/buono/discreto/sufficiente; </w:t>
      </w:r>
    </w:p>
    <w:p w14:paraId="5B0FBC1F" w14:textId="77777777" w:rsidR="004E70F3" w:rsidRDefault="004E70F3" w:rsidP="004E70F3">
      <w:r>
        <w:t xml:space="preserve">□ livello di competenza nella lingua della scuola che lo ospiterà (_________________): ottimo/buono/discreto/sufficiente/non valutabile; </w:t>
      </w:r>
    </w:p>
    <w:p w14:paraId="05B0D884" w14:textId="77777777" w:rsidR="004E70F3" w:rsidRDefault="004E70F3" w:rsidP="004E70F3">
      <w:r>
        <w:t xml:space="preserve">□ impegno, motivazione; </w:t>
      </w:r>
    </w:p>
    <w:p w14:paraId="6C6EFEF7" w14:textId="77777777" w:rsidR="004E70F3" w:rsidRDefault="004E70F3" w:rsidP="004E70F3">
      <w:r>
        <w:t>□ percorso didattico soddisfacente/discreto/lacunoso</w:t>
      </w:r>
    </w:p>
    <w:p w14:paraId="793840B7" w14:textId="77777777" w:rsidR="004E70F3" w:rsidRDefault="004E70F3" w:rsidP="004E70F3">
      <w:r>
        <w:t xml:space="preserve">□ altro ______________________________________________________ </w:t>
      </w:r>
    </w:p>
    <w:p w14:paraId="7E179766" w14:textId="77777777" w:rsidR="004E70F3" w:rsidRDefault="004E70F3" w:rsidP="004E70F3">
      <w:r>
        <w:t xml:space="preserve">esprime il proprio parere: </w:t>
      </w:r>
    </w:p>
    <w:p w14:paraId="6A182C0C" w14:textId="77777777" w:rsidR="004E70F3" w:rsidRDefault="004E70F3" w:rsidP="004E70F3">
      <w:r>
        <w:t xml:space="preserve">□ favorevole </w:t>
      </w:r>
    </w:p>
    <w:p w14:paraId="3C5EBC46" w14:textId="77777777" w:rsidR="004E70F3" w:rsidRDefault="004E70F3" w:rsidP="004E70F3">
      <w:r>
        <w:t xml:space="preserve">□ non del tutto favorevole </w:t>
      </w:r>
    </w:p>
    <w:p w14:paraId="1969A332" w14:textId="77777777" w:rsidR="004E70F3" w:rsidRDefault="004E70F3" w:rsidP="004E70F3">
      <w:r>
        <w:t xml:space="preserve">□ non favorevole </w:t>
      </w:r>
    </w:p>
    <w:p w14:paraId="04A67FDF" w14:textId="77777777" w:rsidR="004E70F3" w:rsidRDefault="004E70F3" w:rsidP="004E70F3">
      <w:r>
        <w:t xml:space="preserve">in merito allo svolgimento del percorso scolastico e formazione all’estero. </w:t>
      </w:r>
    </w:p>
    <w:p w14:paraId="4E158087" w14:textId="26EA6A8B" w:rsidR="009E7EB8" w:rsidRDefault="009E7EB8" w:rsidP="004E70F3">
      <w:pPr>
        <w:rPr>
          <w:i/>
          <w:iCs/>
        </w:rPr>
      </w:pPr>
      <w:r w:rsidRPr="00766099">
        <w:rPr>
          <w:i/>
          <w:iCs/>
        </w:rPr>
        <w:t>Il presente parere ha natura consultiva e orientativa e non costituisce autorizzazione o diniego alla partenza, che resta nella responsabilità della famiglia/dello studente maggiorenne</w:t>
      </w:r>
    </w:p>
    <w:p w14:paraId="145CB072" w14:textId="77777777" w:rsidR="009E7EB8" w:rsidRDefault="009E7EB8" w:rsidP="004E70F3"/>
    <w:p w14:paraId="0284452A" w14:textId="77777777" w:rsidR="004E70F3" w:rsidRDefault="004E70F3" w:rsidP="004E70F3">
      <w:r>
        <w:t xml:space="preserve">Si individua come docente tutor il/la Prof./Prof.ssa ______________________________________ </w:t>
      </w:r>
    </w:p>
    <w:p w14:paraId="275E03BF" w14:textId="77777777" w:rsidR="004E70F3" w:rsidRDefault="004E70F3" w:rsidP="004E70F3">
      <w:r>
        <w:t xml:space="preserve">Biella, (data) ___________________ </w:t>
      </w:r>
    </w:p>
    <w:p w14:paraId="12925676" w14:textId="77777777" w:rsidR="004E70F3" w:rsidRDefault="004E70F3" w:rsidP="004E70F3">
      <w:r>
        <w:t xml:space="preserve">IL COORDINATORE DI CLASSE (cognome e nome) ______________________________________ </w:t>
      </w:r>
    </w:p>
    <w:p w14:paraId="5CC285A9" w14:textId="128BA700" w:rsidR="004E70F3" w:rsidRDefault="004E70F3" w:rsidP="004E70F3">
      <w:r>
        <w:t xml:space="preserve">IL COORDINATORE DI CLASSE (firma) _______________________________________________ </w:t>
      </w:r>
    </w:p>
    <w:p w14:paraId="7803F83F" w14:textId="0A062D91" w:rsidR="00D77B12" w:rsidRPr="004E70F3" w:rsidRDefault="004E70F3" w:rsidP="004E70F3">
      <w:r>
        <w:t>IL TUTOR (firma) ________________________________________________________________</w:t>
      </w:r>
    </w:p>
    <w:sectPr w:rsidR="00D77B12" w:rsidRPr="004E70F3" w:rsidSect="00A04958">
      <w:headerReference w:type="default" r:id="rId7"/>
      <w:pgSz w:w="11906" w:h="16838"/>
      <w:pgMar w:top="2410" w:right="1134" w:bottom="1134" w:left="1134" w:header="567" w:footer="4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CA2016" w14:textId="77777777" w:rsidR="00FB2D1D" w:rsidRDefault="00FB2D1D" w:rsidP="00522EE3">
      <w:pPr>
        <w:spacing w:after="0" w:line="240" w:lineRule="auto"/>
      </w:pPr>
      <w:r>
        <w:separator/>
      </w:r>
    </w:p>
  </w:endnote>
  <w:endnote w:type="continuationSeparator" w:id="0">
    <w:p w14:paraId="05CF4C0B" w14:textId="77777777" w:rsidR="00FB2D1D" w:rsidRDefault="00FB2D1D" w:rsidP="00522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 Heiti Std B">
    <w:panose1 w:val="020B0604020202020204"/>
    <w:charset w:val="80"/>
    <w:family w:val="swiss"/>
    <w:notTrueType/>
    <w:pitch w:val="variable"/>
    <w:sig w:usb0="00000203" w:usb1="1A0F1900" w:usb2="00000016" w:usb3="00000000" w:csb0="00120005" w:csb1="00000000"/>
  </w:font>
  <w:font w:name="Adobe Gothic Std B">
    <w:panose1 w:val="020B0604020202020204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532F32" w14:textId="77777777" w:rsidR="00FB2D1D" w:rsidRDefault="00FB2D1D" w:rsidP="00522EE3">
      <w:pPr>
        <w:spacing w:after="0" w:line="240" w:lineRule="auto"/>
      </w:pPr>
      <w:r>
        <w:separator/>
      </w:r>
    </w:p>
  </w:footnote>
  <w:footnote w:type="continuationSeparator" w:id="0">
    <w:p w14:paraId="000AC587" w14:textId="77777777" w:rsidR="00FB2D1D" w:rsidRDefault="00FB2D1D" w:rsidP="00522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1F0F8B" w14:textId="03BAC322" w:rsidR="001640AC" w:rsidRPr="00117B73" w:rsidRDefault="001640AC" w:rsidP="001640AC">
    <w:pPr>
      <w:pStyle w:val="Intestazione"/>
      <w:tabs>
        <w:tab w:val="clear" w:pos="4819"/>
      </w:tabs>
      <w:spacing w:before="360" w:after="120"/>
      <w:ind w:left="993"/>
      <w:rPr>
        <w:rFonts w:ascii="Arial" w:eastAsia="Adobe Fan Heiti Std B" w:hAnsi="Arial" w:cs="Arial"/>
        <w:i/>
        <w:sz w:val="32"/>
        <w:szCs w:val="40"/>
      </w:rPr>
    </w:pPr>
    <w:bookmarkStart w:id="0" w:name="_Hlk29631461"/>
    <w:bookmarkStart w:id="1" w:name="_Hlk29631462"/>
    <w:r>
      <w:rPr>
        <w:noProof/>
      </w:rPr>
      <w:drawing>
        <wp:anchor distT="0" distB="0" distL="114300" distR="114300" simplePos="0" relativeHeight="251664384" behindDoc="0" locked="0" layoutInCell="1" allowOverlap="1" wp14:anchorId="297434C4" wp14:editId="2EDCB0D7">
          <wp:simplePos x="0" y="0"/>
          <wp:positionH relativeFrom="column">
            <wp:posOffset>5207571</wp:posOffset>
          </wp:positionH>
          <wp:positionV relativeFrom="paragraph">
            <wp:posOffset>635</wp:posOffset>
          </wp:positionV>
          <wp:extent cx="937953" cy="1021976"/>
          <wp:effectExtent l="0" t="0" r="0" b="698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953" cy="1021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F6AECF4" wp14:editId="24112DE6">
          <wp:simplePos x="0" y="0"/>
          <wp:positionH relativeFrom="margin">
            <wp:posOffset>3573449</wp:posOffset>
          </wp:positionH>
          <wp:positionV relativeFrom="paragraph">
            <wp:posOffset>538894</wp:posOffset>
          </wp:positionV>
          <wp:extent cx="719455" cy="205105"/>
          <wp:effectExtent l="0" t="0" r="4445" b="444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biella unesc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05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w:drawing>
        <wp:anchor distT="0" distB="0" distL="114300" distR="114300" simplePos="0" relativeHeight="251660288" behindDoc="0" locked="0" layoutInCell="1" allowOverlap="1" wp14:anchorId="421AA18D" wp14:editId="12B485A0">
          <wp:simplePos x="0" y="0"/>
          <wp:positionH relativeFrom="column">
            <wp:posOffset>-43815</wp:posOffset>
          </wp:positionH>
          <wp:positionV relativeFrom="paragraph">
            <wp:posOffset>83185</wp:posOffset>
          </wp:positionV>
          <wp:extent cx="583200" cy="658800"/>
          <wp:effectExtent l="0" t="0" r="7620" b="8255"/>
          <wp:wrapSquare wrapText="bothSides"/>
          <wp:docPr id="8" name="Immagine 3" descr="C:\Users\Sandro\Pictures\Logo Repubbl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andro\Pictures\Logo Repubblica.jpg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3200" cy="658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noProof/>
        <w:sz w:val="32"/>
        <w:szCs w:val="40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2771814" wp14:editId="1DE37FA6">
              <wp:simplePos x="0" y="0"/>
              <wp:positionH relativeFrom="column">
                <wp:posOffset>537210</wp:posOffset>
              </wp:positionH>
              <wp:positionV relativeFrom="paragraph">
                <wp:posOffset>450215</wp:posOffset>
              </wp:positionV>
              <wp:extent cx="1162050" cy="250190"/>
              <wp:effectExtent l="3810" t="2540" r="0" b="4445"/>
              <wp:wrapNone/>
              <wp:docPr id="10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050" cy="250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829E3" w14:textId="77777777" w:rsidR="001640AC" w:rsidRPr="000D550C" w:rsidRDefault="001640AC" w:rsidP="001640AC">
                          <w:pPr>
                            <w:tabs>
                              <w:tab w:val="right" w:pos="2977"/>
                              <w:tab w:val="left" w:pos="3261"/>
                            </w:tabs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D550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13900 BIELLA</w:t>
                          </w:r>
                        </w:p>
                        <w:p w14:paraId="46FB9DC4" w14:textId="77777777" w:rsidR="001640AC" w:rsidRDefault="001640AC" w:rsidP="001640A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71814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left:0;text-align:left;margin-left:42.3pt;margin-top:35.45pt;width:91.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" o:allowincell="f" stroked="f">
              <v:textbox>
                <w:txbxContent>
                  <w:p w14:paraId="11C829E3" w14:textId="77777777" w:rsidR="001640AC" w:rsidRPr="000D550C" w:rsidRDefault="001640AC" w:rsidP="001640AC">
                    <w:pPr>
                      <w:tabs>
                        <w:tab w:val="right" w:pos="2977"/>
                        <w:tab w:val="left" w:pos="3261"/>
                      </w:tabs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D550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13900 BIELLA</w:t>
                    </w:r>
                  </w:p>
                  <w:p w14:paraId="46FB9DC4" w14:textId="77777777" w:rsidR="001640AC" w:rsidRDefault="001640AC" w:rsidP="001640AC"/>
                </w:txbxContent>
              </v:textbox>
            </v:shape>
          </w:pict>
        </mc:Fallback>
      </mc:AlternateContent>
    </w:r>
    <w:r w:rsidR="00197CA6" w:rsidRPr="00197CA6">
      <w:rPr>
        <w:rFonts w:ascii="Arial" w:eastAsia="Adobe Gothic Std B" w:hAnsi="Arial" w:cs="Arial"/>
        <w:b/>
        <w:i/>
        <w:sz w:val="32"/>
        <w:szCs w:val="40"/>
      </w:rPr>
      <w:t xml:space="preserve"> 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Istituto </w:t>
    </w:r>
    <w:r w:rsidR="00197CA6">
      <w:rPr>
        <w:rFonts w:ascii="Arial" w:eastAsia="Adobe Gothic Std B" w:hAnsi="Arial" w:cs="Arial"/>
        <w:b/>
        <w:i/>
        <w:sz w:val="32"/>
        <w:szCs w:val="40"/>
      </w:rPr>
      <w:t>Tecnico Industriale Statale</w:t>
    </w:r>
    <w:r w:rsidR="00197CA6" w:rsidRPr="00117B73">
      <w:rPr>
        <w:rFonts w:ascii="Arial" w:eastAsia="Adobe Gothic Std B" w:hAnsi="Arial" w:cs="Arial"/>
        <w:b/>
        <w:i/>
        <w:sz w:val="32"/>
        <w:szCs w:val="40"/>
      </w:rPr>
      <w:t xml:space="preserve"> “Q. Sella</w:t>
    </w:r>
    <w:r w:rsidRPr="00117B73">
      <w:rPr>
        <w:rFonts w:ascii="Arial" w:eastAsia="Adobe Gothic Std B" w:hAnsi="Arial" w:cs="Arial"/>
        <w:b/>
        <w:i/>
        <w:sz w:val="32"/>
        <w:szCs w:val="40"/>
      </w:rPr>
      <w:t>”</w:t>
    </w:r>
    <w:r w:rsidRPr="00990A1C">
      <w:rPr>
        <w:noProof/>
      </w:rPr>
      <w:t xml:space="preserve"> </w:t>
    </w:r>
  </w:p>
  <w:p w14:paraId="53A426BB" w14:textId="77777777" w:rsidR="001640AC" w:rsidRDefault="001640AC" w:rsidP="001640AC">
    <w:pPr>
      <w:pStyle w:val="Intestazione"/>
    </w:pPr>
  </w:p>
  <w:p w14:paraId="5B6EA89A" w14:textId="349B7F08" w:rsidR="001640AC" w:rsidRPr="00491FAB" w:rsidRDefault="001640AC" w:rsidP="001640AC">
    <w:pPr>
      <w:spacing w:line="480" w:lineRule="auto"/>
      <w:rPr>
        <w:noProof/>
        <w:sz w:val="10"/>
        <w:szCs w:val="10"/>
        <w:lang w:eastAsia="it-IT"/>
      </w:rPr>
    </w:pPr>
    <w:r w:rsidRPr="00491FAB">
      <w:rPr>
        <w:sz w:val="10"/>
        <w:szCs w:val="10"/>
      </w:rPr>
      <w:t xml:space="preserve">                                                    </w:t>
    </w:r>
    <w:r w:rsidRPr="00491FAB">
      <w:rPr>
        <w:noProof/>
        <w:sz w:val="10"/>
        <w:szCs w:val="10"/>
        <w:lang w:eastAsia="it-IT"/>
      </w:rPr>
      <w:t xml:space="preserve">                                                                                             </w: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3A5FA8"/>
    <w:multiLevelType w:val="hybridMultilevel"/>
    <w:tmpl w:val="895E62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0E9B"/>
    <w:multiLevelType w:val="hybridMultilevel"/>
    <w:tmpl w:val="6FC2DF94"/>
    <w:lvl w:ilvl="0" w:tplc="B002B8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65697">
    <w:abstractNumId w:val="0"/>
  </w:num>
  <w:num w:numId="2" w16cid:durableId="1659505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7E"/>
    <w:rsid w:val="00055161"/>
    <w:rsid w:val="00121DF5"/>
    <w:rsid w:val="001640AC"/>
    <w:rsid w:val="00197CA6"/>
    <w:rsid w:val="001B3751"/>
    <w:rsid w:val="002062A5"/>
    <w:rsid w:val="0021307A"/>
    <w:rsid w:val="002B657B"/>
    <w:rsid w:val="003069ED"/>
    <w:rsid w:val="00387472"/>
    <w:rsid w:val="003C16DF"/>
    <w:rsid w:val="004E70F3"/>
    <w:rsid w:val="004F6ED6"/>
    <w:rsid w:val="00522EE3"/>
    <w:rsid w:val="00541BC3"/>
    <w:rsid w:val="005608DB"/>
    <w:rsid w:val="005A0C6E"/>
    <w:rsid w:val="00612FAA"/>
    <w:rsid w:val="006A1FB7"/>
    <w:rsid w:val="00725C16"/>
    <w:rsid w:val="00735DC6"/>
    <w:rsid w:val="00766099"/>
    <w:rsid w:val="009C7C4E"/>
    <w:rsid w:val="009E7EB8"/>
    <w:rsid w:val="00A04958"/>
    <w:rsid w:val="00AB43A1"/>
    <w:rsid w:val="00AC3E32"/>
    <w:rsid w:val="00AC6107"/>
    <w:rsid w:val="00AF347E"/>
    <w:rsid w:val="00B833E5"/>
    <w:rsid w:val="00B92A9E"/>
    <w:rsid w:val="00BB6C4E"/>
    <w:rsid w:val="00C171B0"/>
    <w:rsid w:val="00C81D26"/>
    <w:rsid w:val="00D77B12"/>
    <w:rsid w:val="00DF33D2"/>
    <w:rsid w:val="00E22845"/>
    <w:rsid w:val="00EE186A"/>
    <w:rsid w:val="00F25A56"/>
    <w:rsid w:val="00FB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26D7A"/>
  <w15:chartTrackingRefBased/>
  <w15:docId w15:val="{EA969D26-06DF-49C3-98BC-061A3099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EE3"/>
  </w:style>
  <w:style w:type="paragraph" w:styleId="Pidipagina">
    <w:name w:val="footer"/>
    <w:basedOn w:val="Normale"/>
    <w:link w:val="PidipaginaCarattere"/>
    <w:uiPriority w:val="99"/>
    <w:unhideWhenUsed/>
    <w:rsid w:val="00522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EE3"/>
  </w:style>
  <w:style w:type="character" w:customStyle="1" w:styleId="ELTGrey">
    <w:name w:val="ELT_Grey"/>
    <w:uiPriority w:val="99"/>
    <w:rsid w:val="00D77B12"/>
    <w:rPr>
      <w:color w:val="5F5F5F"/>
    </w:rPr>
  </w:style>
  <w:style w:type="character" w:customStyle="1" w:styleId="ELTGreyboldunderline">
    <w:name w:val="ELT_Grey_bold_underline"/>
    <w:uiPriority w:val="99"/>
    <w:rsid w:val="00D77B12"/>
    <w:rPr>
      <w:b/>
      <w:bCs/>
      <w:color w:val="9D9FA2"/>
      <w:u w:val="thick" w:color="9D9FA2"/>
    </w:rPr>
  </w:style>
  <w:style w:type="character" w:customStyle="1" w:styleId="ELTBoldsupercriptgrey">
    <w:name w:val="ELT_Bold_supercript_grey"/>
    <w:uiPriority w:val="99"/>
    <w:rsid w:val="00D77B12"/>
    <w:rPr>
      <w:rFonts w:ascii="Verdana-Bold" w:hAnsi="Verdana-Bold" w:cs="Verdana-Bold"/>
      <w:b/>
      <w:bCs/>
      <w:color w:val="808080"/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D77B12"/>
    <w:pPr>
      <w:widowControl w:val="0"/>
      <w:spacing w:before="50" w:after="0" w:line="240" w:lineRule="auto"/>
    </w:pPr>
    <w:rPr>
      <w:rFonts w:ascii="Calibri" w:eastAsia="Calibri" w:hAnsi="Calibri" w:cs="Calibri"/>
      <w:sz w:val="21"/>
      <w:szCs w:val="21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7B12"/>
    <w:rPr>
      <w:rFonts w:ascii="Calibri" w:eastAsia="Calibri" w:hAnsi="Calibri" w:cs="Calibri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erta\Downloads\Carta%20intestata%20foglio%202%20v.%2020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C:\Users\Roberta\Downloads\Carta intestata foglio 2 v. 2020.dotx</Template>
  <TotalTime>26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</dc:creator>
  <cp:keywords/>
  <dc:description/>
  <cp:lastModifiedBy>Barbara Giovannetti</cp:lastModifiedBy>
  <cp:revision>7</cp:revision>
  <cp:lastPrinted>2025-12-17T14:19:00Z</cp:lastPrinted>
  <dcterms:created xsi:type="dcterms:W3CDTF">2025-12-17T14:01:00Z</dcterms:created>
  <dcterms:modified xsi:type="dcterms:W3CDTF">2026-10-03T22:22:00Z</dcterms:modified>
</cp:coreProperties>
</file>